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7AE26" w14:textId="40AA3024" w:rsidR="00FE60FC" w:rsidRPr="00897B7B" w:rsidRDefault="00FE60FC" w:rsidP="00FE60FC">
      <w:pPr>
        <w:pStyle w:val="Vorlagentitel"/>
      </w:pPr>
      <w:r w:rsidRPr="00897B7B">
        <w:t>Komplexitätsgrad der Produktionslinien: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01"/>
        <w:gridCol w:w="7002"/>
      </w:tblGrid>
      <w:tr w:rsidR="009A304A" w:rsidRPr="00897B7B" w14:paraId="4E55E716" w14:textId="77777777" w:rsidTr="009A304A">
        <w:tc>
          <w:tcPr>
            <w:tcW w:w="6991" w:type="dxa"/>
          </w:tcPr>
          <w:p w14:paraId="7B3DDE14" w14:textId="77777777" w:rsidR="009A304A" w:rsidRDefault="009A304A" w:rsidP="009A304A">
            <w:pPr>
              <w:pStyle w:val="Tabletext"/>
              <w:rPr>
                <w:rStyle w:val="Fett"/>
                <w:rFonts w:cs="Arial"/>
              </w:rPr>
            </w:pPr>
            <w:r w:rsidRPr="00897B7B">
              <w:t>Produktionslinie 1/5: A</w:t>
            </w:r>
          </w:p>
          <w:p w14:paraId="2AEB4EB1" w14:textId="77777777" w:rsidR="009A304A" w:rsidRDefault="009A304A" w:rsidP="009A304A">
            <w:pPr>
              <w:pStyle w:val="Tabletext"/>
            </w:pPr>
            <w:r w:rsidRPr="00897B7B">
              <w:t>Produktionslinie 2/6: B</w:t>
            </w:r>
          </w:p>
          <w:p w14:paraId="5A5ED843" w14:textId="0D662329" w:rsidR="009A304A" w:rsidRPr="00897B7B" w:rsidRDefault="009A304A" w:rsidP="009A304A">
            <w:pPr>
              <w:pStyle w:val="Tabletext"/>
            </w:pPr>
            <w:r w:rsidRPr="00897B7B">
              <w:t>Produktionslinie 3/4: C</w:t>
            </w:r>
          </w:p>
        </w:tc>
        <w:tc>
          <w:tcPr>
            <w:tcW w:w="6992" w:type="dxa"/>
          </w:tcPr>
          <w:p w14:paraId="3A4BCA34" w14:textId="225F894E" w:rsidR="009A304A" w:rsidRPr="00897B7B" w:rsidRDefault="009A304A" w:rsidP="009A304A">
            <w:pPr>
              <w:pStyle w:val="Tabletext"/>
              <w:rPr>
                <w:rStyle w:val="Fett"/>
                <w:rFonts w:cs="Arial"/>
              </w:rPr>
            </w:pPr>
            <w:r w:rsidRPr="00897B7B">
              <w:rPr>
                <w:rStyle w:val="Fett"/>
                <w:rFonts w:cs="Arial"/>
              </w:rPr>
              <w:t>Legende</w:t>
            </w:r>
          </w:p>
          <w:p w14:paraId="0898FE7E" w14:textId="46232BA9" w:rsidR="009A304A" w:rsidRPr="00897B7B" w:rsidRDefault="009A304A" w:rsidP="009A304A">
            <w:pPr>
              <w:pStyle w:val="Tabletext"/>
            </w:pPr>
            <w:r w:rsidRPr="00897B7B">
              <w:t>Hoch: A</w:t>
            </w:r>
          </w:p>
          <w:p w14:paraId="7067EAD5" w14:textId="4E4EC052" w:rsidR="009A304A" w:rsidRPr="00897B7B" w:rsidRDefault="009A304A" w:rsidP="009A304A">
            <w:pPr>
              <w:pStyle w:val="Tabletext"/>
            </w:pPr>
            <w:r w:rsidRPr="00897B7B">
              <w:t>Mittel: B</w:t>
            </w:r>
          </w:p>
          <w:p w14:paraId="7D0BF228" w14:textId="6030B9A2" w:rsidR="009A304A" w:rsidRPr="00897B7B" w:rsidRDefault="009A304A" w:rsidP="009A304A">
            <w:pPr>
              <w:pStyle w:val="Tabletext"/>
            </w:pPr>
            <w:r w:rsidRPr="00897B7B">
              <w:t>Gering: C</w:t>
            </w:r>
          </w:p>
        </w:tc>
      </w:tr>
    </w:tbl>
    <w:p w14:paraId="3BD44334" w14:textId="77777777" w:rsidR="00FE60FC" w:rsidRPr="00897B7B" w:rsidRDefault="00FE60FC" w:rsidP="00FE60FC">
      <w:pPr>
        <w:pStyle w:val="berschrift1"/>
      </w:pPr>
      <w:r w:rsidRPr="00897B7B">
        <w:t>Kompetenzentwicklungsmatrix</w:t>
      </w:r>
    </w:p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1679"/>
        <w:gridCol w:w="1678"/>
        <w:gridCol w:w="1678"/>
        <w:gridCol w:w="1678"/>
        <w:gridCol w:w="1678"/>
        <w:gridCol w:w="1678"/>
        <w:gridCol w:w="1957"/>
        <w:gridCol w:w="1957"/>
      </w:tblGrid>
      <w:tr w:rsidR="00FE60FC" w:rsidRPr="00897B7B" w14:paraId="6C7B9FEA" w14:textId="77777777" w:rsidTr="009A30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22E6AC" w14:textId="35BCF1F5" w:rsidR="00FE60FC" w:rsidRPr="00897B7B" w:rsidRDefault="00FE60FC" w:rsidP="007D7A03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Name Maschinen</w:t>
            </w:r>
            <w:r w:rsidR="007D7A03">
              <w:rPr>
                <w:rFonts w:cs="Arial"/>
              </w:rPr>
              <w:softHyphen/>
            </w:r>
            <w:r w:rsidRPr="00897B7B">
              <w:rPr>
                <w:rFonts w:cs="Arial"/>
              </w:rPr>
              <w:t>bediener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F84AF3" w14:textId="29E90633" w:rsidR="00FE60FC" w:rsidRPr="00897B7B" w:rsidRDefault="00FE60FC" w:rsidP="007D7A03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Darf folgende Komplexitäts</w:t>
            </w:r>
            <w:r w:rsidR="007D7A03">
              <w:rPr>
                <w:rFonts w:cs="Arial"/>
              </w:rPr>
              <w:softHyphen/>
            </w:r>
            <w:r w:rsidRPr="00897B7B">
              <w:rPr>
                <w:rFonts w:cs="Arial"/>
              </w:rPr>
              <w:t>kategorie bedienen: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60066D" w14:textId="77777777" w:rsidR="00FE60FC" w:rsidRPr="00897B7B" w:rsidRDefault="00FE60FC" w:rsidP="007D7A03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Darf die Maschine einrichten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8E33547" w14:textId="0B86B784" w:rsidR="00FE60FC" w:rsidRPr="00897B7B" w:rsidRDefault="00FE60FC" w:rsidP="007D7A03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Darf Produkt</w:t>
            </w:r>
            <w:r w:rsidR="007D7A03">
              <w:rPr>
                <w:rFonts w:cs="Arial"/>
              </w:rPr>
              <w:softHyphen/>
            </w:r>
            <w:r w:rsidRPr="00897B7B">
              <w:rPr>
                <w:rFonts w:cs="Arial"/>
              </w:rPr>
              <w:t>wechsel einstellen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7FA8AE" w14:textId="77777777" w:rsidR="00FE60FC" w:rsidRPr="00897B7B" w:rsidRDefault="00FE60FC" w:rsidP="007D7A03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Darf geringe Störungen beseitigen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76E46B" w14:textId="542EFE92" w:rsidR="00FE60FC" w:rsidRPr="00897B7B" w:rsidRDefault="00FE60FC" w:rsidP="007D7A03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Darf Abschmieren/</w:t>
            </w:r>
            <w:r w:rsidR="007D7A03">
              <w:rPr>
                <w:rFonts w:cs="Arial"/>
              </w:rPr>
              <w:t>‌</w:t>
            </w:r>
            <w:r w:rsidRPr="00897B7B">
              <w:rPr>
                <w:rFonts w:cs="Arial"/>
              </w:rPr>
              <w:t>Warten nach Plan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25A21A" w14:textId="77777777" w:rsidR="00FE60FC" w:rsidRPr="00897B7B" w:rsidRDefault="00FE60FC" w:rsidP="007D7A03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Notwendige Trainings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C8B95A" w14:textId="77777777" w:rsidR="00FE60FC" w:rsidRPr="00897B7B" w:rsidRDefault="00FE60FC" w:rsidP="007D7A03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Bemerkungen</w:t>
            </w:r>
          </w:p>
        </w:tc>
      </w:tr>
      <w:tr w:rsidR="00FE60FC" w:rsidRPr="00897B7B" w14:paraId="579669BA" w14:textId="77777777" w:rsidTr="009A304A">
        <w:tc>
          <w:tcPr>
            <w:tcW w:w="1701" w:type="dxa"/>
            <w:tcBorders>
              <w:top w:val="single" w:sz="8" w:space="0" w:color="auto"/>
            </w:tcBorders>
          </w:tcPr>
          <w:p w14:paraId="5DB2B543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H. Muster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2BE0C2DA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B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689FF42B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5B6700B1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199275CC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22BDD160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6716278A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Einweisung in das Einrichten von Maschinen nach 9 Monaten Praxiserfahrung</w:t>
            </w:r>
          </w:p>
        </w:tc>
        <w:tc>
          <w:tcPr>
            <w:tcW w:w="1984" w:type="dxa"/>
            <w:tcBorders>
              <w:top w:val="single" w:sz="8" w:space="0" w:color="auto"/>
            </w:tcBorders>
          </w:tcPr>
          <w:p w14:paraId="57F7C6E7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Erst seit 6 Monaten im Unternehmen</w:t>
            </w:r>
          </w:p>
        </w:tc>
      </w:tr>
      <w:tr w:rsidR="00FE60FC" w:rsidRPr="00897B7B" w14:paraId="0E50899A" w14:textId="77777777" w:rsidTr="009A304A">
        <w:tc>
          <w:tcPr>
            <w:tcW w:w="1701" w:type="dxa"/>
          </w:tcPr>
          <w:p w14:paraId="4062EE4B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Fr. Pattern</w:t>
            </w:r>
          </w:p>
        </w:tc>
        <w:tc>
          <w:tcPr>
            <w:tcW w:w="1701" w:type="dxa"/>
          </w:tcPr>
          <w:p w14:paraId="2E5C9867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A</w:t>
            </w:r>
          </w:p>
        </w:tc>
        <w:tc>
          <w:tcPr>
            <w:tcW w:w="1701" w:type="dxa"/>
          </w:tcPr>
          <w:p w14:paraId="314F6323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701" w:type="dxa"/>
          </w:tcPr>
          <w:p w14:paraId="4D9B06A3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701" w:type="dxa"/>
          </w:tcPr>
          <w:p w14:paraId="4F5A7BA6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701" w:type="dxa"/>
          </w:tcPr>
          <w:p w14:paraId="5D466060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984" w:type="dxa"/>
          </w:tcPr>
          <w:p w14:paraId="6FEC313E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Einweisung in den Abschmier- und Wartungsplan, geplant am xxyyzz</w:t>
            </w:r>
          </w:p>
        </w:tc>
        <w:tc>
          <w:tcPr>
            <w:tcW w:w="1984" w:type="dxa"/>
          </w:tcPr>
          <w:p w14:paraId="532A06B7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FE60FC" w:rsidRPr="00897B7B" w14:paraId="3DED4836" w14:textId="77777777" w:rsidTr="009A304A">
        <w:tc>
          <w:tcPr>
            <w:tcW w:w="1701" w:type="dxa"/>
          </w:tcPr>
          <w:p w14:paraId="42BB9ABC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H. Abel</w:t>
            </w:r>
          </w:p>
        </w:tc>
        <w:tc>
          <w:tcPr>
            <w:tcW w:w="1701" w:type="dxa"/>
          </w:tcPr>
          <w:p w14:paraId="322BE435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C</w:t>
            </w:r>
          </w:p>
        </w:tc>
        <w:tc>
          <w:tcPr>
            <w:tcW w:w="1701" w:type="dxa"/>
          </w:tcPr>
          <w:p w14:paraId="58DE8AC9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701" w:type="dxa"/>
          </w:tcPr>
          <w:p w14:paraId="6C7F306F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701" w:type="dxa"/>
          </w:tcPr>
          <w:p w14:paraId="66721659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701" w:type="dxa"/>
          </w:tcPr>
          <w:p w14:paraId="41D03045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x</w:t>
            </w:r>
          </w:p>
        </w:tc>
        <w:tc>
          <w:tcPr>
            <w:tcW w:w="1984" w:type="dxa"/>
          </w:tcPr>
          <w:p w14:paraId="6AD89C08" w14:textId="77777777" w:rsidR="00FE60FC" w:rsidRPr="00897B7B" w:rsidRDefault="00FE60FC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–</w:t>
            </w:r>
          </w:p>
        </w:tc>
        <w:tc>
          <w:tcPr>
            <w:tcW w:w="1984" w:type="dxa"/>
          </w:tcPr>
          <w:p w14:paraId="12E6DE5D" w14:textId="77777777" w:rsidR="00FE60FC" w:rsidRPr="00897B7B" w:rsidRDefault="00FE60FC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 </w:t>
            </w:r>
          </w:p>
        </w:tc>
      </w:tr>
    </w:tbl>
    <w:p w14:paraId="1173D233" w14:textId="77777777" w:rsidR="00ED3766" w:rsidRDefault="00ED3766" w:rsidP="009E5545"/>
    <w:sectPr w:rsidR="00ED3766" w:rsidSect="007D7A03">
      <w:footerReference w:type="default" r:id="rId8"/>
      <w:pgSz w:w="16838" w:h="11906" w:orient="landscape" w:code="9"/>
      <w:pgMar w:top="1418" w:right="1134" w:bottom="1418" w:left="170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EFD50" w14:textId="77777777" w:rsidR="00F761C7" w:rsidRDefault="00F761C7">
      <w:r>
        <w:separator/>
      </w:r>
    </w:p>
  </w:endnote>
  <w:endnote w:type="continuationSeparator" w:id="0">
    <w:p w14:paraId="6E01B055" w14:textId="77777777" w:rsidR="00F761C7" w:rsidRDefault="00F7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3501"/>
      <w:gridCol w:w="7001"/>
      <w:gridCol w:w="3501"/>
    </w:tblGrid>
    <w:tr w:rsidR="00ED3766" w:rsidRPr="00386AA4" w14:paraId="6EA4228E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31FA648D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6DF04C49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36AB8F45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29CE8F48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B4E6A" w14:textId="77777777" w:rsidR="00F761C7" w:rsidRDefault="00F761C7">
      <w:r>
        <w:separator/>
      </w:r>
    </w:p>
  </w:footnote>
  <w:footnote w:type="continuationSeparator" w:id="0">
    <w:p w14:paraId="4C8BF34C" w14:textId="77777777" w:rsidR="00F761C7" w:rsidRDefault="00F76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C7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E3FC6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D7A03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A304A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D7668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761C7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D539D"/>
    <w:rsid w:val="00FE60FC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349E4A"/>
  <w14:defaultImageDpi w14:val="330"/>
  <w15:docId w15:val="{4E6609D5-DFF6-4B88-BAA4-1D24EEFA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5D4E13-D019-4630-96A8-03C7BE6F3B2B}"/>
</file>

<file path=customXml/itemProps3.xml><?xml version="1.0" encoding="utf-8"?>
<ds:datastoreItem xmlns:ds="http://schemas.openxmlformats.org/officeDocument/2006/customXml" ds:itemID="{5731A8CB-06ED-4E35-A8BC-BF86D11C2748}"/>
</file>

<file path=customXml/itemProps4.xml><?xml version="1.0" encoding="utf-8"?>
<ds:datastoreItem xmlns:ds="http://schemas.openxmlformats.org/officeDocument/2006/customXml" ds:itemID="{713984D2-FD02-420A-9437-33C12633D410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1</Pages>
  <Words>87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655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5</cp:revision>
  <cp:lastPrinted>2025-06-24T13:17:00Z</cp:lastPrinted>
  <dcterms:created xsi:type="dcterms:W3CDTF">2025-11-27T11:01:00Z</dcterms:created>
  <dcterms:modified xsi:type="dcterms:W3CDTF">2026-01-14T13:09:00Z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